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0C2A" w:rsidRDefault="00F65B35">
      <w:r>
        <w:rPr>
          <w:noProof/>
        </w:rPr>
        <w:drawing>
          <wp:inline distT="0" distB="0" distL="0" distR="0">
            <wp:extent cx="5760720" cy="4320540"/>
            <wp:effectExtent l="0" t="3810" r="7620" b="762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4788773" cy="359092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675" cy="359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B35" w:rsidRDefault="00F65B35"/>
    <w:p w:rsidR="00F65B35" w:rsidRDefault="00F65B35">
      <w:r>
        <w:rPr>
          <w:noProof/>
        </w:rPr>
        <w:drawing>
          <wp:inline distT="0" distB="0" distL="0" distR="0">
            <wp:extent cx="5067300" cy="380047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B35" w:rsidRDefault="00F65B35"/>
    <w:p w:rsidR="00F65B35" w:rsidRDefault="00F65B35"/>
    <w:p w:rsidR="00F65B35" w:rsidRDefault="00F65B35"/>
    <w:p w:rsidR="00F65B35" w:rsidRDefault="00F65B35">
      <w:r>
        <w:rPr>
          <w:noProof/>
        </w:rPr>
        <w:lastRenderedPageBreak/>
        <w:drawing>
          <wp:inline distT="0" distB="0" distL="0" distR="0">
            <wp:extent cx="4979258" cy="37338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353" cy="373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B35" w:rsidRDefault="00F65B35"/>
    <w:p w:rsidR="00F65B35" w:rsidRDefault="00F65B35">
      <w:r>
        <w:rPr>
          <w:noProof/>
        </w:rPr>
        <w:drawing>
          <wp:inline distT="0" distB="0" distL="0" distR="0">
            <wp:extent cx="5157977" cy="3867150"/>
            <wp:effectExtent l="0" t="0" r="508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525" cy="386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B35" w:rsidRDefault="00F65B35"/>
    <w:p w:rsidR="00F65B35" w:rsidRDefault="00F65B35"/>
    <w:p w:rsidR="00F65B35" w:rsidRDefault="00F65B35"/>
    <w:p w:rsidR="00F65B35" w:rsidRDefault="00F65B35">
      <w:r>
        <w:rPr>
          <w:noProof/>
        </w:rPr>
        <w:lastRenderedPageBreak/>
        <w:drawing>
          <wp:inline distT="0" distB="0" distL="0" distR="0">
            <wp:extent cx="4648993" cy="34861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411" cy="348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B35" w:rsidRDefault="00F65B35"/>
    <w:p w:rsidR="00F65B35" w:rsidRDefault="00F65B35">
      <w:r>
        <w:rPr>
          <w:noProof/>
        </w:rPr>
        <w:drawing>
          <wp:inline distT="0" distB="0" distL="0" distR="0">
            <wp:extent cx="4272280" cy="3204210"/>
            <wp:effectExtent l="635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4380" cy="32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5B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B35"/>
    <w:rsid w:val="00B10C2A"/>
    <w:rsid w:val="00F65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7A0A9"/>
  <w15:chartTrackingRefBased/>
  <w15:docId w15:val="{71EDCFCC-C546-488F-ACC3-8BCA5D99A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279EAB47</Template>
  <TotalTime>3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ZBORNICA</dc:creator>
  <cp:keywords/>
  <dc:description/>
  <cp:lastModifiedBy>ZBORNICA</cp:lastModifiedBy>
  <cp:revision>1</cp:revision>
  <dcterms:created xsi:type="dcterms:W3CDTF">2020-01-28T09:51:00Z</dcterms:created>
  <dcterms:modified xsi:type="dcterms:W3CDTF">2020-01-28T09:54:00Z</dcterms:modified>
</cp:coreProperties>
</file>